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29" w:type="pct"/>
        <w:tblLook w:val="04A0" w:firstRow="1" w:lastRow="0" w:firstColumn="1" w:lastColumn="0" w:noHBand="0" w:noVBand="1"/>
      </w:tblPr>
      <w:tblGrid>
        <w:gridCol w:w="222"/>
        <w:gridCol w:w="5453"/>
        <w:gridCol w:w="4839"/>
        <w:gridCol w:w="222"/>
      </w:tblGrid>
      <w:tr w:rsidR="00265218" w:rsidRPr="0052715B" w:rsidTr="009429C1">
        <w:trPr>
          <w:trHeight w:val="907"/>
        </w:trPr>
        <w:tc>
          <w:tcPr>
            <w:tcW w:w="103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  <w:tc>
          <w:tcPr>
            <w:tcW w:w="2539" w:type="pct"/>
            <w:shd w:val="clear" w:color="auto" w:fill="595959" w:themeFill="text1" w:themeFillTint="A6"/>
            <w:vAlign w:val="center"/>
          </w:tcPr>
          <w:p w:rsidR="00265218" w:rsidRPr="002D79CC" w:rsidRDefault="0030190D" w:rsidP="0030190D">
            <w:pPr>
              <w:pStyle w:val="Title"/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Design Contest – </w:t>
            </w:r>
            <w:r w:rsidR="002D79CC" w:rsidRPr="002D79CC">
              <w:rPr>
                <w:rFonts w:ascii="Calibri Light" w:hAnsi="Calibri Light"/>
              </w:rPr>
              <w:t>Application F</w:t>
            </w:r>
            <w:r>
              <w:rPr>
                <w:rFonts w:ascii="Calibri Light" w:hAnsi="Calibri Light"/>
              </w:rPr>
              <w:t xml:space="preserve">orm </w:t>
            </w:r>
          </w:p>
        </w:tc>
        <w:tc>
          <w:tcPr>
            <w:tcW w:w="2254" w:type="pct"/>
            <w:shd w:val="clear" w:color="auto" w:fill="auto"/>
          </w:tcPr>
          <w:p w:rsidR="00265218" w:rsidRPr="002D79CC" w:rsidRDefault="005217D4" w:rsidP="00CF31BB">
            <w:pPr>
              <w:pStyle w:val="Title"/>
              <w:rPr>
                <w:rFonts w:ascii="Calibri Light" w:hAnsi="Calibri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08FC48" wp14:editId="10C33086">
                  <wp:simplePos x="0" y="0"/>
                  <wp:positionH relativeFrom="column">
                    <wp:posOffset>1362515</wp:posOffset>
                  </wp:positionH>
                  <wp:positionV relativeFrom="paragraph">
                    <wp:posOffset>-312029</wp:posOffset>
                  </wp:positionV>
                  <wp:extent cx="1947545" cy="70866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Grade2xl_update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</w:tr>
      <w:tr w:rsidR="00265218" w:rsidRPr="0052715B" w:rsidTr="005217D4">
        <w:trPr>
          <w:trHeight w:val="10133"/>
        </w:trPr>
        <w:tc>
          <w:tcPr>
            <w:tcW w:w="103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  <w:tc>
          <w:tcPr>
            <w:tcW w:w="4793" w:type="pct"/>
            <w:gridSpan w:val="2"/>
            <w:shd w:val="clear" w:color="auto" w:fill="auto"/>
          </w:tcPr>
          <w:tbl>
            <w:tblPr>
              <w:tblStyle w:val="TableGridLight"/>
              <w:tblW w:w="10064" w:type="dxa"/>
              <w:tblInd w:w="1" w:type="dxa"/>
              <w:tblLook w:val="04A0" w:firstRow="1" w:lastRow="0" w:firstColumn="1" w:lastColumn="0" w:noHBand="0" w:noVBand="1"/>
            </w:tblPr>
            <w:tblGrid>
              <w:gridCol w:w="2498"/>
              <w:gridCol w:w="4112"/>
              <w:gridCol w:w="1418"/>
              <w:gridCol w:w="2036"/>
            </w:tblGrid>
            <w:tr w:rsidR="00A3321A" w:rsidRPr="002D79CC" w:rsidTr="0030190D">
              <w:trPr>
                <w:trHeight w:val="242"/>
              </w:trPr>
              <w:tc>
                <w:tcPr>
                  <w:tcW w:w="10064" w:type="dxa"/>
                  <w:gridSpan w:val="4"/>
                  <w:shd w:val="clear" w:color="auto" w:fill="8B7B57" w:themeFill="background2" w:themeFillShade="80"/>
                </w:tcPr>
                <w:p w:rsidR="00A3321A" w:rsidRPr="008003FF" w:rsidRDefault="00660F1B" w:rsidP="0030190D">
                  <w:pPr>
                    <w:spacing w:before="120" w:after="0"/>
                    <w:jc w:val="left"/>
                    <w:rPr>
                      <w:rFonts w:ascii="Calibri" w:hAnsi="Calibri" w:cs="Calibri"/>
                      <w:b/>
                      <w:szCs w:val="20"/>
                    </w:rPr>
                  </w:pPr>
                  <w:r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</w:rPr>
                    <w:t>1. PERSONAL INFORMATION</w:t>
                  </w:r>
                </w:p>
              </w:tc>
            </w:tr>
            <w:tr w:rsidR="002D79CC" w:rsidRPr="002D79CC" w:rsidTr="00F802AB">
              <w:trPr>
                <w:trHeight w:val="232"/>
              </w:trPr>
              <w:tc>
                <w:tcPr>
                  <w:tcW w:w="2498" w:type="dxa"/>
                </w:tcPr>
                <w:p w:rsidR="002D79CC" w:rsidRPr="00E33487" w:rsidRDefault="002D79CC" w:rsidP="0058610D">
                  <w:pPr>
                    <w:pStyle w:val="Text"/>
                    <w:spacing w:after="0"/>
                    <w:jc w:val="left"/>
                    <w:rPr>
                      <w:rFonts w:ascii="Calibri Light" w:hAnsi="Calibri Light"/>
                      <w:sz w:val="20"/>
                      <w:szCs w:val="20"/>
                    </w:rPr>
                  </w:pPr>
                  <w:r w:rsidRPr="00E33487">
                    <w:rPr>
                      <w:rFonts w:ascii="Calibri Light" w:hAnsi="Calibri Light"/>
                      <w:sz w:val="20"/>
                      <w:szCs w:val="20"/>
                    </w:rPr>
                    <w:t>Full Name</w:t>
                  </w:r>
                </w:p>
              </w:tc>
              <w:tc>
                <w:tcPr>
                  <w:tcW w:w="7566" w:type="dxa"/>
                  <w:gridSpan w:val="3"/>
                </w:tcPr>
                <w:p w:rsidR="002D79CC" w:rsidRPr="008D0A79" w:rsidRDefault="002D79CC" w:rsidP="00E33487">
                  <w:pPr>
                    <w:pStyle w:val="Text"/>
                    <w:spacing w:after="0"/>
                    <w:jc w:val="left"/>
                    <w:rPr>
                      <w:rFonts w:ascii="Calibri Light" w:hAnsi="Calibri Light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D79CC" w:rsidRPr="002D79CC" w:rsidTr="00F802AB">
              <w:trPr>
                <w:trHeight w:val="126"/>
              </w:trPr>
              <w:tc>
                <w:tcPr>
                  <w:tcW w:w="2498" w:type="dxa"/>
                </w:tcPr>
                <w:p w:rsidR="002D79CC" w:rsidRPr="00E33487" w:rsidRDefault="00F802AB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sz w:val="20"/>
                      <w:szCs w:val="20"/>
                    </w:rPr>
                  </w:pPr>
                  <w:r>
                    <w:rPr>
                      <w:rFonts w:ascii="Calibri Light" w:hAnsi="Calibri Light"/>
                      <w:b w:val="0"/>
                      <w:sz w:val="20"/>
                      <w:szCs w:val="20"/>
                    </w:rPr>
                    <w:t>Organization (if applicable)</w:t>
                  </w:r>
                </w:p>
              </w:tc>
              <w:tc>
                <w:tcPr>
                  <w:tcW w:w="7566" w:type="dxa"/>
                  <w:gridSpan w:val="3"/>
                </w:tcPr>
                <w:p w:rsidR="002D79CC" w:rsidRPr="008D0A79" w:rsidRDefault="002D79CC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D0A79" w:rsidRPr="002D79CC" w:rsidTr="00773F57">
              <w:trPr>
                <w:trHeight w:val="126"/>
              </w:trPr>
              <w:tc>
                <w:tcPr>
                  <w:tcW w:w="2498" w:type="dxa"/>
                </w:tcPr>
                <w:p w:rsidR="008D0A79" w:rsidRPr="00E33487" w:rsidRDefault="008D0A79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sz w:val="20"/>
                      <w:szCs w:val="20"/>
                    </w:rPr>
                  </w:pPr>
                  <w:r>
                    <w:rPr>
                      <w:rFonts w:ascii="Calibri Light" w:hAnsi="Calibri Light"/>
                      <w:b w:val="0"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4112" w:type="dxa"/>
                </w:tcPr>
                <w:p w:rsidR="008D0A79" w:rsidRPr="008D0A79" w:rsidRDefault="008D0A79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:rsidR="008D0A79" w:rsidRPr="008D0A79" w:rsidRDefault="008D0A79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  <w:r w:rsidRPr="008D0A79"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  <w:t>Phone</w:t>
                  </w:r>
                  <w:r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  <w:t xml:space="preserve"> </w:t>
                  </w:r>
                  <w:r w:rsidRPr="008D0A79"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  <w:t>number</w:t>
                  </w:r>
                </w:p>
              </w:tc>
              <w:tc>
                <w:tcPr>
                  <w:tcW w:w="2036" w:type="dxa"/>
                </w:tcPr>
                <w:p w:rsidR="008D0A79" w:rsidRPr="008D0A79" w:rsidRDefault="008D0A79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D79CC" w:rsidRPr="002D79CC" w:rsidTr="0030190D">
              <w:trPr>
                <w:trHeight w:val="243"/>
              </w:trPr>
              <w:tc>
                <w:tcPr>
                  <w:tcW w:w="10064" w:type="dxa"/>
                  <w:gridSpan w:val="4"/>
                  <w:shd w:val="clear" w:color="auto" w:fill="8B7B57" w:themeFill="background2" w:themeFillShade="80"/>
                </w:tcPr>
                <w:p w:rsidR="002D79CC" w:rsidRPr="008003FF" w:rsidRDefault="00660F1B" w:rsidP="0030190D">
                  <w:pPr>
                    <w:spacing w:after="0"/>
                    <w:jc w:val="left"/>
                    <w:rPr>
                      <w:rFonts w:ascii="Calibri" w:hAnsi="Calibri" w:cs="Calibri"/>
                      <w:b/>
                      <w:sz w:val="20"/>
                      <w:szCs w:val="20"/>
                      <w:lang w:val="en-GB"/>
                    </w:rPr>
                  </w:pPr>
                  <w:r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  <w:lang w:val="en-GB"/>
                    </w:rPr>
                    <w:t xml:space="preserve">2. </w:t>
                  </w:r>
                  <w:r w:rsidR="002D79CC"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  <w:lang w:val="en-GB"/>
                    </w:rPr>
                    <w:t>TITLE OF THE DESIGN</w:t>
                  </w:r>
                </w:p>
              </w:tc>
            </w:tr>
            <w:tr w:rsidR="002D79CC" w:rsidRPr="002D79CC" w:rsidTr="008D0A79">
              <w:trPr>
                <w:trHeight w:val="465"/>
              </w:trPr>
              <w:tc>
                <w:tcPr>
                  <w:tcW w:w="10064" w:type="dxa"/>
                  <w:gridSpan w:val="4"/>
                </w:tcPr>
                <w:p w:rsidR="002D79CC" w:rsidRPr="008D0A79" w:rsidRDefault="002D79CC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2D79CC" w:rsidRPr="002D79CC" w:rsidTr="0030190D">
              <w:trPr>
                <w:trHeight w:val="196"/>
              </w:trPr>
              <w:tc>
                <w:tcPr>
                  <w:tcW w:w="10064" w:type="dxa"/>
                  <w:gridSpan w:val="4"/>
                  <w:shd w:val="clear" w:color="auto" w:fill="8B7B57" w:themeFill="background2" w:themeFillShade="80"/>
                </w:tcPr>
                <w:p w:rsidR="002D79CC" w:rsidRPr="0030190D" w:rsidRDefault="00660F1B" w:rsidP="0030190D">
                  <w:pPr>
                    <w:spacing w:after="0"/>
                    <w:jc w:val="left"/>
                    <w:rPr>
                      <w:rFonts w:ascii="Calibri" w:hAnsi="Calibri" w:cs="Calibri"/>
                      <w:b/>
                      <w:sz w:val="20"/>
                      <w:szCs w:val="20"/>
                      <w:lang w:val="en-GB"/>
                    </w:rPr>
                  </w:pPr>
                  <w:r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  <w:lang w:val="en-GB"/>
                    </w:rPr>
                    <w:t xml:space="preserve">3. </w:t>
                  </w:r>
                  <w:r w:rsidR="00722EB3"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  <w:lang w:val="en-GB"/>
                    </w:rPr>
                    <w:t>PROFILE OF THE APPLICANT [max 15</w:t>
                  </w:r>
                  <w:r w:rsidR="002D79CC" w:rsidRPr="0030190D">
                    <w:rPr>
                      <w:rFonts w:ascii="Calibri" w:hAnsi="Calibri" w:cs="Calibri"/>
                      <w:b/>
                      <w:color w:val="FFFFFF" w:themeColor="background1"/>
                      <w:szCs w:val="20"/>
                      <w:lang w:val="en-GB"/>
                    </w:rPr>
                    <w:t>0 words]</w:t>
                  </w:r>
                </w:p>
              </w:tc>
            </w:tr>
            <w:tr w:rsidR="002D79CC" w:rsidRPr="002D79CC" w:rsidTr="00CA4224">
              <w:trPr>
                <w:trHeight w:val="896"/>
              </w:trPr>
              <w:tc>
                <w:tcPr>
                  <w:tcW w:w="10064" w:type="dxa"/>
                  <w:gridSpan w:val="4"/>
                </w:tcPr>
                <w:p w:rsidR="002D79CC" w:rsidRPr="0030190D" w:rsidRDefault="002D79CC" w:rsidP="00E33487">
                  <w:pPr>
                    <w:pStyle w:val="BoldText"/>
                    <w:spacing w:after="0"/>
                    <w:rPr>
                      <w:rFonts w:ascii="Calibri" w:hAnsi="Calibri" w:cs="Calibri"/>
                      <w:b w:val="0"/>
                      <w:sz w:val="22"/>
                      <w:szCs w:val="22"/>
                    </w:rPr>
                  </w:pPr>
                </w:p>
              </w:tc>
            </w:tr>
            <w:tr w:rsidR="002D79CC" w:rsidRPr="002D79CC" w:rsidTr="0030190D">
              <w:trPr>
                <w:trHeight w:val="167"/>
              </w:trPr>
              <w:tc>
                <w:tcPr>
                  <w:tcW w:w="10064" w:type="dxa"/>
                  <w:gridSpan w:val="4"/>
                  <w:shd w:val="clear" w:color="auto" w:fill="8B7B57" w:themeFill="background2" w:themeFillShade="80"/>
                </w:tcPr>
                <w:p w:rsidR="002D79CC" w:rsidRPr="0030190D" w:rsidRDefault="00660F1B" w:rsidP="0030190D">
                  <w:pPr>
                    <w:spacing w:after="0"/>
                    <w:jc w:val="left"/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</w:pPr>
                  <w:r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 xml:space="preserve">4. </w:t>
                  </w:r>
                  <w:r w:rsidR="002D79CC"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>DES</w:t>
                  </w:r>
                  <w:r w:rsidR="00722EB3"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 xml:space="preserve">CRIPTION OF THE DESIGN [max </w:t>
                  </w:r>
                  <w:r w:rsidR="008003FF"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>4</w:t>
                  </w:r>
                  <w:r w:rsidR="00722EB3"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>00</w:t>
                  </w:r>
                  <w:r w:rsidR="002D79CC" w:rsidRPr="0030190D">
                    <w:rPr>
                      <w:rFonts w:ascii="Calibri" w:hAnsi="Calibri" w:cs="Calibri"/>
                      <w:b/>
                      <w:color w:val="FFFFFF" w:themeColor="background1"/>
                      <w:szCs w:val="22"/>
                      <w:lang w:val="en-GB"/>
                    </w:rPr>
                    <w:t xml:space="preserve"> words]</w:t>
                  </w:r>
                </w:p>
              </w:tc>
            </w:tr>
            <w:tr w:rsidR="002D79CC" w:rsidRPr="002D79CC" w:rsidTr="008003FF">
              <w:trPr>
                <w:trHeight w:val="239"/>
              </w:trPr>
              <w:tc>
                <w:tcPr>
                  <w:tcW w:w="10064" w:type="dxa"/>
                  <w:gridSpan w:val="4"/>
                  <w:shd w:val="clear" w:color="auto" w:fill="F9D8CD" w:themeFill="accent1" w:themeFillTint="33"/>
                </w:tcPr>
                <w:p w:rsidR="008003FF" w:rsidRPr="008003FF" w:rsidRDefault="008003FF" w:rsidP="00C1452D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rFonts w:ascii="Calibri Light" w:hAnsi="Calibri Light"/>
                      <w:b/>
                      <w:sz w:val="20"/>
                      <w:szCs w:val="20"/>
                      <w:lang w:val="en-GB"/>
                    </w:rPr>
                  </w:pPr>
                  <w:r w:rsidRPr="008003FF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General description</w:t>
                  </w:r>
                  <w:r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 xml:space="preserve"> (publishable summary): rationale, application, </w:t>
                  </w:r>
                  <w:r w:rsidR="004F2406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material approach</w:t>
                  </w:r>
                  <w:r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 xml:space="preserve"> [max 100 words]</w:t>
                  </w:r>
                </w:p>
              </w:tc>
            </w:tr>
            <w:tr w:rsidR="008003FF" w:rsidRPr="002D79CC" w:rsidTr="008003FF">
              <w:trPr>
                <w:trHeight w:val="1112"/>
              </w:trPr>
              <w:tc>
                <w:tcPr>
                  <w:tcW w:w="10064" w:type="dxa"/>
                  <w:gridSpan w:val="4"/>
                </w:tcPr>
                <w:p w:rsidR="008003FF" w:rsidRDefault="008003FF" w:rsidP="00E33487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003FF" w:rsidRPr="002D79CC" w:rsidTr="008003FF">
              <w:trPr>
                <w:trHeight w:val="353"/>
              </w:trPr>
              <w:tc>
                <w:tcPr>
                  <w:tcW w:w="10064" w:type="dxa"/>
                  <w:gridSpan w:val="4"/>
                  <w:shd w:val="clear" w:color="auto" w:fill="F9D8CD" w:themeFill="accent1" w:themeFillTint="33"/>
                </w:tcPr>
                <w:p w:rsidR="008003FF" w:rsidRPr="008003FF" w:rsidRDefault="008003FF" w:rsidP="008003FF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rFonts w:ascii="Calibri Light" w:hAnsi="Calibri Light"/>
                      <w:b/>
                      <w:szCs w:val="20"/>
                      <w:lang w:val="en-GB"/>
                    </w:rPr>
                  </w:pPr>
                  <w:r w:rsidRPr="008003FF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 xml:space="preserve">Intended application [max </w:t>
                  </w:r>
                  <w:r w:rsidR="0030190D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10</w:t>
                  </w:r>
                  <w:r w:rsidRPr="008003FF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0 words]</w:t>
                  </w:r>
                </w:p>
              </w:tc>
            </w:tr>
            <w:tr w:rsidR="008003FF" w:rsidRPr="002D79CC" w:rsidTr="008003FF">
              <w:trPr>
                <w:trHeight w:val="1455"/>
              </w:trPr>
              <w:tc>
                <w:tcPr>
                  <w:tcW w:w="10064" w:type="dxa"/>
                  <w:gridSpan w:val="4"/>
                </w:tcPr>
                <w:p w:rsidR="008003FF" w:rsidRDefault="008003FF" w:rsidP="008003FF">
                  <w:pPr>
                    <w:pStyle w:val="BoldText"/>
                    <w:spacing w:after="0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003FF" w:rsidRPr="002D79CC" w:rsidTr="008003FF">
              <w:trPr>
                <w:trHeight w:val="156"/>
              </w:trPr>
              <w:tc>
                <w:tcPr>
                  <w:tcW w:w="10064" w:type="dxa"/>
                  <w:gridSpan w:val="4"/>
                  <w:shd w:val="clear" w:color="auto" w:fill="F9D8CD" w:themeFill="accent1" w:themeFillTint="33"/>
                </w:tcPr>
                <w:p w:rsidR="008003FF" w:rsidRPr="008003FF" w:rsidRDefault="008003FF" w:rsidP="008003FF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rFonts w:ascii="Calibri Light" w:hAnsi="Calibri Light"/>
                      <w:b/>
                      <w:szCs w:val="20"/>
                      <w:lang w:val="en-GB"/>
                    </w:rPr>
                  </w:pPr>
                  <w:r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Materials choice [max. 100 words]</w:t>
                  </w:r>
                </w:p>
              </w:tc>
            </w:tr>
            <w:tr w:rsidR="008003FF" w:rsidRPr="002D79CC" w:rsidTr="008D0A79">
              <w:trPr>
                <w:trHeight w:val="1312"/>
              </w:trPr>
              <w:tc>
                <w:tcPr>
                  <w:tcW w:w="10064" w:type="dxa"/>
                  <w:gridSpan w:val="4"/>
                </w:tcPr>
                <w:p w:rsidR="008003FF" w:rsidRPr="008D0A79" w:rsidRDefault="008003FF" w:rsidP="008003FF">
                  <w:pPr>
                    <w:pStyle w:val="BlueBoldText"/>
                    <w:spacing w:after="0"/>
                    <w:jc w:val="left"/>
                    <w:rPr>
                      <w:rFonts w:ascii="Calibri Light" w:hAnsi="Calibri Light"/>
                      <w:b w:val="0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8003FF" w:rsidRPr="002D79CC" w:rsidTr="008003FF">
              <w:trPr>
                <w:trHeight w:val="367"/>
              </w:trPr>
              <w:tc>
                <w:tcPr>
                  <w:tcW w:w="10064" w:type="dxa"/>
                  <w:gridSpan w:val="4"/>
                  <w:shd w:val="clear" w:color="auto" w:fill="F9D8CD" w:themeFill="accent1" w:themeFillTint="33"/>
                </w:tcPr>
                <w:p w:rsidR="008003FF" w:rsidRPr="008003FF" w:rsidRDefault="008003FF" w:rsidP="008003FF">
                  <w:pPr>
                    <w:pStyle w:val="ListParagraph"/>
                    <w:numPr>
                      <w:ilvl w:val="0"/>
                      <w:numId w:val="6"/>
                    </w:numPr>
                    <w:jc w:val="both"/>
                    <w:rPr>
                      <w:rFonts w:ascii="Calibri Light" w:hAnsi="Calibri Light"/>
                      <w:b/>
                      <w:szCs w:val="20"/>
                      <w:lang w:val="en-GB"/>
                    </w:rPr>
                  </w:pPr>
                  <w:r w:rsidRPr="008003FF">
                    <w:rPr>
                      <w:rFonts w:ascii="Calibri Light" w:hAnsi="Calibri Light"/>
                      <w:b/>
                      <w:szCs w:val="20"/>
                      <w:lang w:val="en-GB"/>
                    </w:rPr>
                    <w:t>Functionality and purpose [max. 100 words]</w:t>
                  </w:r>
                </w:p>
              </w:tc>
            </w:tr>
            <w:tr w:rsidR="008003FF" w:rsidRPr="002D79CC" w:rsidTr="00773F57">
              <w:trPr>
                <w:trHeight w:val="1277"/>
              </w:trPr>
              <w:tc>
                <w:tcPr>
                  <w:tcW w:w="10064" w:type="dxa"/>
                  <w:gridSpan w:val="4"/>
                </w:tcPr>
                <w:p w:rsidR="008003FF" w:rsidRPr="008D0A79" w:rsidRDefault="008003FF" w:rsidP="008003FF">
                  <w:pPr>
                    <w:jc w:val="left"/>
                    <w:rPr>
                      <w:rFonts w:ascii="Calibri Light" w:hAnsi="Calibri Light" w:cs="Calibri Light"/>
                      <w:sz w:val="20"/>
                    </w:rPr>
                  </w:pPr>
                </w:p>
              </w:tc>
            </w:tr>
            <w:tr w:rsidR="008003FF" w:rsidRPr="002D79CC" w:rsidTr="0030190D">
              <w:trPr>
                <w:trHeight w:val="208"/>
              </w:trPr>
              <w:tc>
                <w:tcPr>
                  <w:tcW w:w="10064" w:type="dxa"/>
                  <w:gridSpan w:val="4"/>
                  <w:shd w:val="clear" w:color="auto" w:fill="8B7B57" w:themeFill="background2" w:themeFillShade="80"/>
                </w:tcPr>
                <w:p w:rsidR="008003FF" w:rsidRPr="0030190D" w:rsidRDefault="008003FF" w:rsidP="0030190D">
                  <w:pPr>
                    <w:pStyle w:val="BoldText"/>
                    <w:spacing w:after="0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30190D">
                    <w:rPr>
                      <w:rFonts w:ascii="Calibri" w:hAnsi="Calibri" w:cs="Calibri"/>
                      <w:color w:val="FFFFFF" w:themeColor="background1"/>
                      <w:sz w:val="22"/>
                      <w:szCs w:val="20"/>
                    </w:rPr>
                    <w:t>8. ATTACHMENTS:</w:t>
                  </w:r>
                </w:p>
              </w:tc>
            </w:tr>
            <w:tr w:rsidR="008003FF" w:rsidRPr="002D79CC" w:rsidTr="00CA4224">
              <w:trPr>
                <w:trHeight w:val="545"/>
              </w:trPr>
              <w:tc>
                <w:tcPr>
                  <w:tcW w:w="10064" w:type="dxa"/>
                  <w:gridSpan w:val="4"/>
                </w:tcPr>
                <w:p w:rsidR="00773F57" w:rsidRDefault="00773F57" w:rsidP="00773F57">
                  <w:pPr>
                    <w:pStyle w:val="ListParagraph"/>
                    <w:numPr>
                      <w:ilvl w:val="0"/>
                      <w:numId w:val="2"/>
                    </w:numPr>
                    <w:spacing w:before="60"/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In Application Form only use</w:t>
                  </w:r>
                  <w:r w:rsidRPr="00773F57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 font size: Calibri light 10</w:t>
                  </w:r>
                </w:p>
                <w:p w:rsidR="008003FF" w:rsidRPr="00660F1B" w:rsidRDefault="008003FF" w:rsidP="008003FF">
                  <w:pPr>
                    <w:pStyle w:val="ListParagraph"/>
                    <w:numPr>
                      <w:ilvl w:val="0"/>
                      <w:numId w:val="2"/>
                    </w:numPr>
                    <w:spacing w:before="60"/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</w:pPr>
                  <w:r w:rsidRPr="00660F1B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Link (</w:t>
                  </w:r>
                  <w:proofErr w:type="spellStart"/>
                  <w:r w:rsidRPr="00660F1B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wetransfer</w:t>
                  </w:r>
                  <w:proofErr w:type="spellEnd"/>
                  <w:r w:rsidRPr="00660F1B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 or similar) where the design is uploaded in CAD, STEP, PDF or any other suitable format. If under 10 MB, it can be attached to the application email sent to </w:t>
                  </w:r>
                  <w:hyperlink r:id="rId12" w:history="1">
                    <w:r w:rsidRPr="00660F1B">
                      <w:rPr>
                        <w:rStyle w:val="Hyperlink"/>
                        <w:rFonts w:ascii="Calibri Light" w:hAnsi="Calibri Light"/>
                        <w:sz w:val="20"/>
                        <w:szCs w:val="20"/>
                        <w:lang w:val="en-GB"/>
                      </w:rPr>
                      <w:t>designcontest@M2i.nl</w:t>
                    </w:r>
                  </w:hyperlink>
                  <w:r w:rsidRPr="00660F1B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8003FF" w:rsidRDefault="008003FF" w:rsidP="008003FF">
                  <w:pPr>
                    <w:pStyle w:val="ListParagraph"/>
                    <w:numPr>
                      <w:ilvl w:val="0"/>
                      <w:numId w:val="2"/>
                    </w:numPr>
                    <w:spacing w:before="60"/>
                    <w:ind w:left="714" w:hanging="357"/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</w:pPr>
                  <w:r w:rsidRPr="00660F1B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Copy of the passport or another valid ID [to check the age limit requirement]. Can be either pasted I this document or sent attached to the application email sent to </w:t>
                  </w:r>
                  <w:hyperlink r:id="rId13" w:history="1">
                    <w:r w:rsidRPr="002D2DE3">
                      <w:rPr>
                        <w:rStyle w:val="Hyperlink"/>
                        <w:rFonts w:ascii="Calibri Light" w:hAnsi="Calibri Light"/>
                        <w:sz w:val="20"/>
                        <w:szCs w:val="20"/>
                        <w:lang w:val="en-GB"/>
                      </w:rPr>
                      <w:t>designcontest@M2i.nl</w:t>
                    </w:r>
                  </w:hyperlink>
                  <w:r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.</w:t>
                  </w:r>
                </w:p>
                <w:p w:rsidR="008003FF" w:rsidRPr="00660F1B" w:rsidRDefault="00B31A88" w:rsidP="0030190D">
                  <w:pPr>
                    <w:pStyle w:val="ListParagraph"/>
                    <w:numPr>
                      <w:ilvl w:val="0"/>
                      <w:numId w:val="2"/>
                    </w:numPr>
                    <w:spacing w:before="60"/>
                    <w:ind w:left="714" w:hanging="357"/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By applying for the contest,</w:t>
                  </w:r>
                  <w:bookmarkStart w:id="0" w:name="_GoBack"/>
                  <w:bookmarkEnd w:id="0"/>
                  <w:r w:rsidR="008003FF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 you give permission that, in case of winning, the Profile </w:t>
                  </w:r>
                  <w:r w:rsidR="0030190D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of the Applicant </w:t>
                  </w:r>
                  <w:r w:rsidR="008003FF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 xml:space="preserve">and </w:t>
                  </w:r>
                  <w:r w:rsidR="0030190D">
                    <w:rPr>
                      <w:rFonts w:ascii="Calibri Light" w:hAnsi="Calibri Light"/>
                      <w:sz w:val="20"/>
                      <w:szCs w:val="20"/>
                      <w:lang w:val="en-GB"/>
                    </w:rPr>
                    <w:t>General description (Publishable summary) are used for dissemination purposes.</w:t>
                  </w:r>
                </w:p>
              </w:tc>
            </w:tr>
          </w:tbl>
          <w:p w:rsidR="00265218" w:rsidRPr="002D79CC" w:rsidRDefault="00265218" w:rsidP="00E33487">
            <w:pPr>
              <w:pStyle w:val="Text"/>
              <w:spacing w:after="0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03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</w:tr>
    </w:tbl>
    <w:p w:rsidR="00463B35" w:rsidRPr="005217D4" w:rsidRDefault="005217D4" w:rsidP="005217D4">
      <w:pPr>
        <w:tabs>
          <w:tab w:val="left" w:pos="4242"/>
        </w:tabs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-492858</wp:posOffset>
            </wp:positionH>
            <wp:positionV relativeFrom="paragraph">
              <wp:posOffset>-9448409</wp:posOffset>
            </wp:positionV>
            <wp:extent cx="1621539" cy="86258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2i Monogram RGB w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539" cy="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3B35" w:rsidRPr="005217D4" w:rsidSect="00C822DF">
      <w:headerReference w:type="default" r:id="rId15"/>
      <w:footerReference w:type="default" r:id="rId16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09" w:rsidRDefault="00CD3109" w:rsidP="00CF31BB">
      <w:r>
        <w:separator/>
      </w:r>
    </w:p>
  </w:endnote>
  <w:endnote w:type="continuationSeparator" w:id="0">
    <w:p w:rsidR="00CD3109" w:rsidRDefault="00CD310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87" w:rsidRPr="008D0A79" w:rsidRDefault="00E33487" w:rsidP="008D0A79">
    <w:pPr>
      <w:spacing w:after="0"/>
      <w:rPr>
        <w:rFonts w:ascii="Calibri Light" w:hAnsi="Calibri Light"/>
        <w:sz w:val="20"/>
        <w:szCs w:val="20"/>
        <w:lang w:val="en-GB"/>
      </w:rPr>
    </w:pPr>
    <w:r w:rsidRPr="00660F1B">
      <w:rPr>
        <w:rFonts w:ascii="Calibri Light" w:hAnsi="Calibri Light"/>
        <w:b/>
        <w:sz w:val="20"/>
        <w:szCs w:val="20"/>
        <w:lang w:val="en-GB"/>
      </w:rPr>
      <w:t xml:space="preserve">The data will be treated in accordance to the requirements of the </w:t>
    </w:r>
    <w:hyperlink r:id="rId1" w:history="1">
      <w:r w:rsidRPr="00660F1B">
        <w:rPr>
          <w:rStyle w:val="Hyperlink"/>
          <w:rFonts w:ascii="Calibri Light" w:hAnsi="Calibri Light"/>
          <w:b/>
          <w:sz w:val="20"/>
          <w:szCs w:val="20"/>
          <w:lang w:val="en-GB"/>
        </w:rPr>
        <w:t>EU GDPR</w:t>
      </w:r>
    </w:hyperlink>
    <w:r w:rsidRPr="00660F1B">
      <w:rPr>
        <w:rFonts w:ascii="Calibri Light" w:hAnsi="Calibri Light"/>
        <w:b/>
        <w:sz w:val="20"/>
        <w:szCs w:val="20"/>
        <w:lang w:val="en-GB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09" w:rsidRDefault="00CD3109" w:rsidP="00CF31BB">
      <w:r>
        <w:separator/>
      </w:r>
    </w:p>
  </w:footnote>
  <w:footnote w:type="continuationSeparator" w:id="0">
    <w:p w:rsidR="00CD3109" w:rsidRDefault="00CD310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B68" w:rsidRDefault="005217D4" w:rsidP="0052715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-731520</wp:posOffset>
              </wp:positionH>
              <wp:positionV relativeFrom="paragraph">
                <wp:posOffset>-2328252</wp:posOffset>
              </wp:positionV>
              <wp:extent cx="7827645" cy="11394831"/>
              <wp:effectExtent l="0" t="0" r="1905" b="1651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7645" cy="11394831"/>
                        <a:chOff x="-731522" y="28960"/>
                        <a:chExt cx="7828231" cy="10232988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211686"/>
                          <a:ext cx="6786831" cy="7050262"/>
                          <a:chOff x="0" y="-103012"/>
                          <a:chExt cx="6786957" cy="7050085"/>
                        </a:xfrm>
                      </wpg:grpSpPr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1347" y="-103012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" name="Rectangle"/>
                        <wps:cNvSpPr>
                          <a:spLocks/>
                        </wps:cNvSpPr>
                        <wps:spPr>
                          <a:xfrm>
                            <a:off x="0" y="-103012"/>
                            <a:ext cx="6785610" cy="70500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1F497D">
                                <a:alpha val="30000"/>
                              </a:srgbClr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-731522" y="28960"/>
                          <a:ext cx="7828231" cy="3063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4B8A42" id="Group 12" o:spid="_x0000_s1026" style="position:absolute;margin-left:-57.6pt;margin-top:-183.35pt;width:616.35pt;height:897.25pt;z-index:-251650560;mso-width-relative:margin;mso-height-relative:margin" coordorigin="-7315,289" coordsize="78282,10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">
              <v:group id="Group 2" o:spid="_x0000_s1027" style="position:absolute;top:32116;width:67868;height:70503" coordorigin=",-1030" coordsize="67869,7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" o:spid="_x0000_s1028" style="position:absolute;left:13;top:-1030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" fillcolor="#696464 [3215]" stroked="f" strokeweight="1pt">
                  <v:stroke miterlimit="4"/>
                  <v:path arrowok="t"/>
                  <v:textbox inset="3pt,3pt,3pt,3pt"/>
                </v:rect>
                <v:rect id="Rectangle" o:spid="_x0000_s1029" style="position:absolute;top:-1030;width:67856;height:7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<v:stroke opacity="19789f" miterlimit="4"/>
                  <v:path arrowok="t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left:-7315;top:289;width:78282;height:30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">
                <v:imagedata r:id="rId2" o:title=""/>
                <v:path arrowok="t"/>
              </v:shape>
            </v:group>
          </w:pict>
        </mc:Fallback>
      </mc:AlternateContent>
    </w:r>
    <w:r w:rsidR="001034AB" w:rsidRPr="00BD4CB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055B"/>
    <w:multiLevelType w:val="hybridMultilevel"/>
    <w:tmpl w:val="A1DC23A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633B0"/>
    <w:multiLevelType w:val="hybridMultilevel"/>
    <w:tmpl w:val="512C6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17654"/>
    <w:multiLevelType w:val="hybridMultilevel"/>
    <w:tmpl w:val="126613E0"/>
    <w:lvl w:ilvl="0" w:tplc="B83C49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60E0F"/>
    <w:multiLevelType w:val="hybridMultilevel"/>
    <w:tmpl w:val="DB1A2E6A"/>
    <w:lvl w:ilvl="0" w:tplc="B76AF2A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B40CA"/>
    <w:multiLevelType w:val="hybridMultilevel"/>
    <w:tmpl w:val="DFD22254"/>
    <w:lvl w:ilvl="0" w:tplc="68085984">
      <w:start w:val="1"/>
      <w:numFmt w:val="decimal"/>
      <w:lvlText w:val="%1. "/>
      <w:lvlJc w:val="left"/>
      <w:pPr>
        <w:ind w:left="720" w:hanging="360"/>
      </w:pPr>
      <w:rPr>
        <w:rFonts w:asciiTheme="minorHAnsi" w:hAnsiTheme="minorHAnsi" w:cstheme="minorHAnsi" w:hint="default"/>
        <w:b/>
        <w:i w:val="0"/>
        <w:color w:val="auto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E62F3"/>
    <w:multiLevelType w:val="hybridMultilevel"/>
    <w:tmpl w:val="562C5784"/>
    <w:lvl w:ilvl="0" w:tplc="BB8A0FBE">
      <w:start w:val="1"/>
      <w:numFmt w:val="upperLetter"/>
      <w:lvlText w:val="%1&gt;"/>
      <w:lvlJc w:val="left"/>
      <w:pPr>
        <w:ind w:left="720" w:hanging="360"/>
      </w:pPr>
      <w:rPr>
        <w:rFonts w:hint="default"/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CC"/>
    <w:rsid w:val="00001F9A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1391"/>
    <w:rsid w:val="002C6ABD"/>
    <w:rsid w:val="002D3842"/>
    <w:rsid w:val="002D79CC"/>
    <w:rsid w:val="0030190D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4F2406"/>
    <w:rsid w:val="005217D4"/>
    <w:rsid w:val="0052715B"/>
    <w:rsid w:val="00542A22"/>
    <w:rsid w:val="0058610D"/>
    <w:rsid w:val="005D124E"/>
    <w:rsid w:val="00643F5A"/>
    <w:rsid w:val="00660F1B"/>
    <w:rsid w:val="00684557"/>
    <w:rsid w:val="006C7D64"/>
    <w:rsid w:val="0071089C"/>
    <w:rsid w:val="00722EB3"/>
    <w:rsid w:val="00740FC7"/>
    <w:rsid w:val="00773F57"/>
    <w:rsid w:val="007B52D2"/>
    <w:rsid w:val="007C1F7D"/>
    <w:rsid w:val="007D4902"/>
    <w:rsid w:val="008003FF"/>
    <w:rsid w:val="008D0A79"/>
    <w:rsid w:val="008D3EE1"/>
    <w:rsid w:val="009429C1"/>
    <w:rsid w:val="009E6AC6"/>
    <w:rsid w:val="00A3321A"/>
    <w:rsid w:val="00A73AE1"/>
    <w:rsid w:val="00AB2833"/>
    <w:rsid w:val="00AC7198"/>
    <w:rsid w:val="00AE3FB7"/>
    <w:rsid w:val="00B122BA"/>
    <w:rsid w:val="00B31A88"/>
    <w:rsid w:val="00B669DE"/>
    <w:rsid w:val="00B675AF"/>
    <w:rsid w:val="00BB764C"/>
    <w:rsid w:val="00BC1B68"/>
    <w:rsid w:val="00BD4CBB"/>
    <w:rsid w:val="00BF5A49"/>
    <w:rsid w:val="00C1452D"/>
    <w:rsid w:val="00C50E6D"/>
    <w:rsid w:val="00C648D7"/>
    <w:rsid w:val="00C822DF"/>
    <w:rsid w:val="00CA4224"/>
    <w:rsid w:val="00CD3109"/>
    <w:rsid w:val="00CF31BB"/>
    <w:rsid w:val="00D17EEF"/>
    <w:rsid w:val="00D4436A"/>
    <w:rsid w:val="00D7086A"/>
    <w:rsid w:val="00DE3C23"/>
    <w:rsid w:val="00E141F4"/>
    <w:rsid w:val="00E33487"/>
    <w:rsid w:val="00E53AFF"/>
    <w:rsid w:val="00EE43B3"/>
    <w:rsid w:val="00F27B67"/>
    <w:rsid w:val="00F802AB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D4BD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696464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696464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TableGridLight">
    <w:name w:val="Grid Table Light"/>
    <w:basedOn w:val="TableNormal"/>
    <w:uiPriority w:val="40"/>
    <w:rsid w:val="002D79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2D79CC"/>
    <w:pPr>
      <w:spacing w:after="0"/>
      <w:ind w:left="720"/>
      <w:jc w:val="left"/>
    </w:pPr>
    <w:rPr>
      <w:rFonts w:ascii="Calibri" w:eastAsiaTheme="minorHAnsi" w:hAnsi="Calibri" w:cs="Calibri"/>
      <w:color w:val="auto"/>
      <w:szCs w:val="22"/>
      <w:lang w:val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0F1B"/>
    <w:pPr>
      <w:spacing w:after="0"/>
      <w:jc w:val="left"/>
    </w:pPr>
    <w:rPr>
      <w:rFonts w:eastAsiaTheme="minorHAnsi" w:cstheme="minorBidi"/>
      <w:color w:val="auto"/>
      <w:sz w:val="20"/>
      <w:szCs w:val="20"/>
      <w:lang w:val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F1B"/>
    <w:rPr>
      <w:rFonts w:asciiTheme="minorHAnsi" w:eastAsiaTheme="minorHAnsi" w:hAnsiTheme="minorHAnsi" w:cstheme="minorBidi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60F1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0F1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1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7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7D4"/>
    <w:rPr>
      <w:rFonts w:asciiTheme="minorHAnsi" w:hAnsiTheme="minorHAns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7D4"/>
    <w:rPr>
      <w:rFonts w:asciiTheme="minorHAnsi" w:hAnsiTheme="minorHAnsi"/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7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7D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signcontest@M2i.n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signcontest@M2i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law/law-topic/data-protection_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nserink\AppData\Roaming\Microsoft\Templates\Small%20business%20employee%20vacation%20request%20form.dotx" TargetMode="External"/></Relationships>
</file>

<file path=word/theme/theme1.xml><?xml version="1.0" encoding="utf-8"?>
<a:theme xmlns:a="http://schemas.openxmlformats.org/drawingml/2006/main" name="Theme1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AF430DA-C49A-42BE-9FBB-759C0260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2020-10-01T04:26:00Z</dcterms:created>
  <dcterms:modified xsi:type="dcterms:W3CDTF">2020-10-01T07:05:00Z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